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884AF" w14:textId="77777777" w:rsidR="003A71DA" w:rsidRDefault="000D2CF8">
      <w:r w:rsidRPr="0062168B">
        <w:rPr>
          <w:rFonts w:ascii="Verdana" w:eastAsia="Verdana" w:hAnsi="Verdana" w:cs="Times New Roman"/>
          <w:b/>
          <w:noProof/>
          <w:sz w:val="22"/>
          <w:szCs w:val="22"/>
          <w:lang w:bidi="cy-GB"/>
        </w:rPr>
        <w:drawing>
          <wp:anchor distT="0" distB="0" distL="114300" distR="114300" simplePos="0" relativeHeight="251659264" behindDoc="1" locked="0" layoutInCell="1" allowOverlap="1" wp14:anchorId="33C5FF11" wp14:editId="4DD700B2">
            <wp:simplePos x="0" y="0"/>
            <wp:positionH relativeFrom="margin">
              <wp:posOffset>6172005</wp:posOffset>
            </wp:positionH>
            <wp:positionV relativeFrom="margin">
              <wp:posOffset>-477813</wp:posOffset>
            </wp:positionV>
            <wp:extent cx="2754640" cy="654147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640" cy="654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7B03">
        <w:rPr>
          <w:rFonts w:ascii="Verdana" w:eastAsia="Verdana" w:hAnsi="Verdana" w:cs="Times New Roman"/>
          <w:b/>
          <w:noProof/>
          <w:sz w:val="22"/>
          <w:szCs w:val="22"/>
          <w:lang w:bidi="cy-GB"/>
        </w:rPr>
        <w:drawing>
          <wp:anchor distT="0" distB="0" distL="114300" distR="114300" simplePos="0" relativeHeight="251660288" behindDoc="1" locked="0" layoutInCell="1" allowOverlap="1" wp14:anchorId="4C429E7B" wp14:editId="32C6AB27">
            <wp:simplePos x="0" y="0"/>
            <wp:positionH relativeFrom="column">
              <wp:posOffset>-416281</wp:posOffset>
            </wp:positionH>
            <wp:positionV relativeFrom="paragraph">
              <wp:posOffset>-603275</wp:posOffset>
            </wp:positionV>
            <wp:extent cx="3420000" cy="913686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provement Cymru - Logo - v2-0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0978" cy="919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86F774" w14:textId="77777777" w:rsidR="00C317D7" w:rsidRDefault="00C317D7"/>
    <w:p w14:paraId="7DCFFAB9" w14:textId="77777777" w:rsidR="00C317D7" w:rsidRDefault="00500A5C" w:rsidP="006E0408">
      <w:pPr>
        <w:spacing w:line="600" w:lineRule="auto"/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0AA0C22D" wp14:editId="664A4E85">
                <wp:simplePos x="0" y="0"/>
                <wp:positionH relativeFrom="page">
                  <wp:align>left</wp:align>
                </wp:positionH>
                <wp:positionV relativeFrom="paragraph">
                  <wp:posOffset>219710</wp:posOffset>
                </wp:positionV>
                <wp:extent cx="10725150" cy="742950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25150" cy="74295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124AF4" id="Rectangle 7" o:spid="_x0000_s1026" style="position:absolute;margin-left:0;margin-top:17.3pt;width:844.5pt;height:58.5pt;z-index:-2516459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" fillcolor="#195768 [3213]" stroked="f" strokeweight="1pt">
                <w10:wrap anchorx="page"/>
              </v:rect>
            </w:pict>
          </mc:Fallback>
        </mc:AlternateContent>
      </w:r>
    </w:p>
    <w:p w14:paraId="2ED28664" w14:textId="420E925D" w:rsidR="00F013AC" w:rsidRPr="00B94BE3" w:rsidRDefault="00037149" w:rsidP="00037149">
      <w:pPr>
        <w:rPr>
          <w:rFonts w:cs="Arial"/>
          <w:b/>
          <w:color w:val="FFFFFF" w:themeColor="background1"/>
          <w:sz w:val="34"/>
        </w:rPr>
      </w:pPr>
      <w:r w:rsidRPr="00B94BE3">
        <w:rPr>
          <w:rFonts w:cs="Arial"/>
          <w:b/>
          <w:color w:val="FFFFFF" w:themeColor="background1"/>
          <w:sz w:val="34"/>
          <w:lang w:bidi="cy-GB"/>
        </w:rPr>
        <w:t>Cynllun y Sesiwn</w:t>
      </w:r>
    </w:p>
    <w:p w14:paraId="5D7A757B" w14:textId="77777777" w:rsidR="00B74870" w:rsidRPr="00037149" w:rsidRDefault="00B74870" w:rsidP="00B74870">
      <w:pPr>
        <w:pStyle w:val="Heading1"/>
      </w:pPr>
    </w:p>
    <w:p w14:paraId="71633770" w14:textId="77777777" w:rsidR="00037149" w:rsidRPr="00037149" w:rsidRDefault="00037149" w:rsidP="00037149">
      <w:pPr>
        <w:rPr>
          <w:rFonts w:cs="Arial"/>
        </w:rPr>
      </w:pPr>
    </w:p>
    <w:p w14:paraId="2BA2C815" w14:textId="77777777" w:rsidR="00037149" w:rsidRPr="00037149" w:rsidRDefault="00037149" w:rsidP="00037149">
      <w:pPr>
        <w:rPr>
          <w:rFonts w:cs="Arial"/>
        </w:rPr>
      </w:pPr>
    </w:p>
    <w:tbl>
      <w:tblPr>
        <w:tblW w:w="138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1"/>
        <w:gridCol w:w="5523"/>
        <w:gridCol w:w="1555"/>
        <w:gridCol w:w="1945"/>
        <w:gridCol w:w="1754"/>
        <w:gridCol w:w="1134"/>
      </w:tblGrid>
      <w:tr w:rsidR="00037149" w:rsidRPr="00432269" w14:paraId="59203925" w14:textId="77777777" w:rsidTr="00236A40">
        <w:tc>
          <w:tcPr>
            <w:tcW w:w="1981" w:type="dxa"/>
            <w:shd w:val="clear" w:color="auto" w:fill="auto"/>
          </w:tcPr>
          <w:p w14:paraId="656DB83A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Athro:</w:t>
            </w:r>
          </w:p>
        </w:tc>
        <w:tc>
          <w:tcPr>
            <w:tcW w:w="5523" w:type="dxa"/>
            <w:shd w:val="clear" w:color="auto" w:fill="auto"/>
          </w:tcPr>
          <w:p w14:paraId="3D417A96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555" w:type="dxa"/>
            <w:shd w:val="clear" w:color="auto" w:fill="auto"/>
          </w:tcPr>
          <w:p w14:paraId="1408AD74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Lleoliad:</w:t>
            </w:r>
          </w:p>
        </w:tc>
        <w:tc>
          <w:tcPr>
            <w:tcW w:w="1945" w:type="dxa"/>
            <w:shd w:val="clear" w:color="auto" w:fill="auto"/>
          </w:tcPr>
          <w:p w14:paraId="2BF2F044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Yn rhithiol</w:t>
            </w:r>
          </w:p>
        </w:tc>
        <w:tc>
          <w:tcPr>
            <w:tcW w:w="1754" w:type="dxa"/>
            <w:shd w:val="clear" w:color="auto" w:fill="auto"/>
          </w:tcPr>
          <w:p w14:paraId="21F8323A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Dyddiad:</w:t>
            </w:r>
          </w:p>
        </w:tc>
        <w:tc>
          <w:tcPr>
            <w:tcW w:w="1134" w:type="dxa"/>
            <w:shd w:val="clear" w:color="auto" w:fill="auto"/>
          </w:tcPr>
          <w:p w14:paraId="49ABA686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037149" w:rsidRPr="00432269" w14:paraId="7D52D9B8" w14:textId="77777777" w:rsidTr="00236A40">
        <w:tc>
          <w:tcPr>
            <w:tcW w:w="1981" w:type="dxa"/>
            <w:shd w:val="clear" w:color="auto" w:fill="auto"/>
          </w:tcPr>
          <w:p w14:paraId="443D31CF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Pwnc:</w:t>
            </w:r>
          </w:p>
        </w:tc>
        <w:tc>
          <w:tcPr>
            <w:tcW w:w="5523" w:type="dxa"/>
            <w:shd w:val="clear" w:color="auto" w:fill="auto"/>
          </w:tcPr>
          <w:p w14:paraId="7AACA537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Gweithdy Ymwybyddiaeth o Arferion Cyfyngol</w:t>
            </w:r>
          </w:p>
        </w:tc>
        <w:tc>
          <w:tcPr>
            <w:tcW w:w="1555" w:type="dxa"/>
            <w:shd w:val="clear" w:color="auto" w:fill="auto"/>
          </w:tcPr>
          <w:p w14:paraId="4C4B3913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Amser Dechrau:</w:t>
            </w:r>
          </w:p>
        </w:tc>
        <w:tc>
          <w:tcPr>
            <w:tcW w:w="1945" w:type="dxa"/>
            <w:shd w:val="clear" w:color="auto" w:fill="auto"/>
          </w:tcPr>
          <w:p w14:paraId="7CD95EBF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754" w:type="dxa"/>
            <w:shd w:val="clear" w:color="auto" w:fill="auto"/>
          </w:tcPr>
          <w:p w14:paraId="3A14C537" w14:textId="6753FA4D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Amser Gorffen:</w:t>
            </w:r>
          </w:p>
        </w:tc>
        <w:tc>
          <w:tcPr>
            <w:tcW w:w="1134" w:type="dxa"/>
            <w:shd w:val="clear" w:color="auto" w:fill="auto"/>
          </w:tcPr>
          <w:p w14:paraId="49DEA453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037149" w:rsidRPr="00432269" w14:paraId="2A9905F3" w14:textId="77777777" w:rsidTr="00B94BE3">
        <w:trPr>
          <w:trHeight w:val="328"/>
        </w:trPr>
        <w:tc>
          <w:tcPr>
            <w:tcW w:w="1981" w:type="dxa"/>
            <w:shd w:val="clear" w:color="auto" w:fill="auto"/>
          </w:tcPr>
          <w:p w14:paraId="6E775250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Nod:</w:t>
            </w:r>
          </w:p>
        </w:tc>
        <w:tc>
          <w:tcPr>
            <w:tcW w:w="11911" w:type="dxa"/>
            <w:gridSpan w:val="5"/>
            <w:shd w:val="clear" w:color="auto" w:fill="auto"/>
          </w:tcPr>
          <w:p w14:paraId="729DCB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Codi ymwybyddiaeth o arferion cyfyngol a'r defnydd ohonynt</w:t>
            </w:r>
          </w:p>
        </w:tc>
      </w:tr>
      <w:tr w:rsidR="00037149" w:rsidRPr="00432269" w14:paraId="7D13AF2D" w14:textId="77777777" w:rsidTr="00B94BE3">
        <w:trPr>
          <w:trHeight w:val="328"/>
        </w:trPr>
        <w:tc>
          <w:tcPr>
            <w:tcW w:w="1981" w:type="dxa"/>
            <w:shd w:val="clear" w:color="auto" w:fill="auto"/>
          </w:tcPr>
          <w:p w14:paraId="4B8612DE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Amcanion:</w:t>
            </w:r>
          </w:p>
        </w:tc>
        <w:tc>
          <w:tcPr>
            <w:tcW w:w="11911" w:type="dxa"/>
            <w:gridSpan w:val="5"/>
            <w:shd w:val="clear" w:color="auto" w:fill="auto"/>
          </w:tcPr>
          <w:p w14:paraId="718EB57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Nodi'r saith math o arfer cyfyngol</w:t>
            </w:r>
          </w:p>
          <w:p w14:paraId="0AD3DEB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Nodi pryd y mae'n gyfreithlon i ddefnyddio ymyriadau cyfyngol</w:t>
            </w:r>
          </w:p>
        </w:tc>
      </w:tr>
    </w:tbl>
    <w:p w14:paraId="773440FD" w14:textId="77777777" w:rsidR="00037149" w:rsidRPr="00432269" w:rsidRDefault="00037149" w:rsidP="00037149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7"/>
        <w:gridCol w:w="3697"/>
        <w:gridCol w:w="2273"/>
        <w:gridCol w:w="2273"/>
        <w:gridCol w:w="2289"/>
        <w:gridCol w:w="2319"/>
      </w:tblGrid>
      <w:tr w:rsidR="00037149" w:rsidRPr="00432269" w14:paraId="6A99212B" w14:textId="77777777" w:rsidTr="007311A8">
        <w:trPr>
          <w:tblHeader/>
        </w:trPr>
        <w:tc>
          <w:tcPr>
            <w:tcW w:w="1097" w:type="dxa"/>
            <w:shd w:val="clear" w:color="auto" w:fill="D9D9D9" w:themeFill="background1" w:themeFillShade="D9"/>
          </w:tcPr>
          <w:p w14:paraId="2AAE1CA1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bookmarkStart w:id="0" w:name="_Hlk36033131"/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Amseru</w:t>
            </w:r>
          </w:p>
        </w:tc>
        <w:tc>
          <w:tcPr>
            <w:tcW w:w="3697" w:type="dxa"/>
            <w:shd w:val="clear" w:color="auto" w:fill="D9D9D9" w:themeFill="background1" w:themeFillShade="D9"/>
          </w:tcPr>
          <w:p w14:paraId="748D038F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Amcanion</w:t>
            </w:r>
          </w:p>
          <w:p w14:paraId="60CE7231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Bydd y gynulleidfa yn gallu:</w:t>
            </w:r>
          </w:p>
        </w:tc>
        <w:tc>
          <w:tcPr>
            <w:tcW w:w="2273" w:type="dxa"/>
            <w:shd w:val="clear" w:color="auto" w:fill="D9D9D9" w:themeFill="background1" w:themeFillShade="D9"/>
          </w:tcPr>
          <w:p w14:paraId="6AFFBBB5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Gweithgareddau i Athrawon</w:t>
            </w:r>
          </w:p>
        </w:tc>
        <w:tc>
          <w:tcPr>
            <w:tcW w:w="2273" w:type="dxa"/>
            <w:shd w:val="clear" w:color="auto" w:fill="D9D9D9" w:themeFill="background1" w:themeFillShade="D9"/>
          </w:tcPr>
          <w:p w14:paraId="6FD0FCE5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Gweithgareddau i Ddysgwyr</w:t>
            </w:r>
          </w:p>
        </w:tc>
        <w:tc>
          <w:tcPr>
            <w:tcW w:w="2289" w:type="dxa"/>
            <w:shd w:val="clear" w:color="auto" w:fill="D9D9D9" w:themeFill="background1" w:themeFillShade="D9"/>
          </w:tcPr>
          <w:p w14:paraId="3F82DDFE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Adnoddau</w:t>
            </w:r>
          </w:p>
        </w:tc>
        <w:tc>
          <w:tcPr>
            <w:tcW w:w="2319" w:type="dxa"/>
            <w:shd w:val="clear" w:color="auto" w:fill="D9D9D9" w:themeFill="background1" w:themeFillShade="D9"/>
          </w:tcPr>
          <w:p w14:paraId="1A8B3C68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  <w:lang w:bidi="cy-GB"/>
              </w:rPr>
              <w:t>Asesiad</w:t>
            </w:r>
          </w:p>
        </w:tc>
      </w:tr>
      <w:tr w:rsidR="00037149" w:rsidRPr="00432269" w14:paraId="5C1BF333" w14:textId="77777777" w:rsidTr="007311A8">
        <w:trPr>
          <w:trHeight w:val="625"/>
        </w:trPr>
        <w:tc>
          <w:tcPr>
            <w:tcW w:w="1097" w:type="dxa"/>
          </w:tcPr>
          <w:p w14:paraId="0F9A621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3697" w:type="dxa"/>
            <w:vMerge w:val="restart"/>
          </w:tcPr>
          <w:p w14:paraId="2D92062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Ymgynefino â’r adeilad</w:t>
            </w:r>
          </w:p>
          <w:p w14:paraId="5601FB4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510A93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B39144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7CAB09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5E58CC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E40B23" w14:textId="77777777" w:rsidR="00236A40" w:rsidRPr="00432269" w:rsidRDefault="00236A40" w:rsidP="007311A8">
            <w:pPr>
              <w:rPr>
                <w:rFonts w:cs="Arial"/>
                <w:sz w:val="20"/>
                <w:szCs w:val="20"/>
              </w:rPr>
            </w:pPr>
          </w:p>
          <w:p w14:paraId="7256E57D" w14:textId="0E91AE9A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Gosod rheolau sylfaenol ar gyfer yr ystafell</w:t>
            </w:r>
          </w:p>
          <w:p w14:paraId="0AAEF0E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ACD0E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22DC608" w14:textId="77777777" w:rsidR="005F1DFC" w:rsidRDefault="005F1DFC" w:rsidP="007311A8">
            <w:pPr>
              <w:rPr>
                <w:rFonts w:cs="Arial"/>
                <w:sz w:val="20"/>
                <w:szCs w:val="20"/>
              </w:rPr>
            </w:pPr>
          </w:p>
          <w:p w14:paraId="51D75E60" w14:textId="0DE76C2D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Nodi beth yw arferion cyfyngol a phryd y gellir eu defnyddio yng Nghymru</w:t>
            </w:r>
          </w:p>
          <w:p w14:paraId="4E4C59A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21807C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EF01CC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C8D38A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Ataliaeth Gorfforol</w:t>
            </w:r>
          </w:p>
          <w:p w14:paraId="00C2BB7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Ataliaeth Amgylcheddol</w:t>
            </w:r>
          </w:p>
          <w:p w14:paraId="499E1CE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1C7492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54EE2F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E66109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C97828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D4E135F" w14:textId="77777777" w:rsidR="00546875" w:rsidRDefault="00546875" w:rsidP="007311A8">
            <w:pPr>
              <w:rPr>
                <w:rFonts w:cs="Arial"/>
                <w:sz w:val="20"/>
                <w:szCs w:val="20"/>
              </w:rPr>
            </w:pPr>
          </w:p>
          <w:p w14:paraId="31DE9A17" w14:textId="77777777" w:rsidR="00546875" w:rsidRDefault="00546875" w:rsidP="007311A8">
            <w:pPr>
              <w:rPr>
                <w:rFonts w:cs="Arial"/>
                <w:sz w:val="20"/>
                <w:szCs w:val="20"/>
              </w:rPr>
            </w:pPr>
          </w:p>
          <w:p w14:paraId="65685CDF" w14:textId="374A20F1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Egwyl</w:t>
            </w:r>
          </w:p>
          <w:p w14:paraId="3D3E33A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164FEBF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Croeso a chyflwyniad i'r canlyniadau dysgu (sleid 2 a 3)</w:t>
            </w:r>
          </w:p>
        </w:tc>
        <w:tc>
          <w:tcPr>
            <w:tcW w:w="2273" w:type="dxa"/>
          </w:tcPr>
          <w:p w14:paraId="131BAD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Cydnabod y canlyniadau dysgu o sesiwn heddiw</w:t>
            </w:r>
          </w:p>
          <w:p w14:paraId="27CEB63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03232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Gwrando a gofyn cwestiynau</w:t>
            </w:r>
          </w:p>
          <w:p w14:paraId="60D2D65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137647A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PowerPoint</w:t>
            </w:r>
          </w:p>
          <w:p w14:paraId="3BA7053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180EAE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19BF549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Cwestiynau</w:t>
            </w:r>
          </w:p>
        </w:tc>
      </w:tr>
      <w:tr w:rsidR="00037149" w:rsidRPr="00432269" w14:paraId="288BC836" w14:textId="77777777" w:rsidTr="007311A8">
        <w:trPr>
          <w:trHeight w:val="2043"/>
        </w:trPr>
        <w:tc>
          <w:tcPr>
            <w:tcW w:w="1097" w:type="dxa"/>
          </w:tcPr>
          <w:p w14:paraId="374DD208" w14:textId="78527CFD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20 munud</w:t>
            </w:r>
          </w:p>
          <w:p w14:paraId="3F7F42F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038D13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EBE78B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C296FCE" w14:textId="0F91E063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25 munud</w:t>
            </w:r>
          </w:p>
          <w:p w14:paraId="7CB2E03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550888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D92884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FB9265B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6982A830" w14:textId="14084142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30 munud</w:t>
            </w:r>
          </w:p>
        </w:tc>
        <w:tc>
          <w:tcPr>
            <w:tcW w:w="3697" w:type="dxa"/>
            <w:vMerge/>
          </w:tcPr>
          <w:p w14:paraId="547B339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157644B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5</w:t>
            </w:r>
          </w:p>
          <w:p w14:paraId="7537617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8A41B6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74B693B" w14:textId="77777777" w:rsidR="005F1DFC" w:rsidRDefault="005F1DFC" w:rsidP="007311A8">
            <w:pPr>
              <w:rPr>
                <w:rFonts w:cs="Arial"/>
                <w:sz w:val="20"/>
                <w:szCs w:val="20"/>
              </w:rPr>
            </w:pPr>
          </w:p>
          <w:p w14:paraId="7AE47647" w14:textId="3112BF8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Sleidiau 6 a 7 Cynigiwch gyfle i ofyn cwestiynau ar y diwedd</w:t>
            </w:r>
          </w:p>
          <w:p w14:paraId="299A86C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831DD1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BFC39F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8</w:t>
            </w:r>
          </w:p>
          <w:p w14:paraId="36487473" w14:textId="7EA8B60A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Egluro beth ydyw trwy ddefnyddio stori sy'n adlewyrchu'r ddelwedd ar y sleid</w:t>
            </w:r>
          </w:p>
          <w:p w14:paraId="14A830B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361237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Gwirio gyda'r gynulleidfa</w:t>
            </w:r>
          </w:p>
        </w:tc>
        <w:tc>
          <w:tcPr>
            <w:tcW w:w="2273" w:type="dxa"/>
          </w:tcPr>
          <w:p w14:paraId="109A36F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Trafodaeth ryngweithiol o amgylch y bwrdd</w:t>
            </w:r>
          </w:p>
          <w:p w14:paraId="073A839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AD5CD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7443A6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F81B65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E3E276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A4DC8CC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2179E8E4" w14:textId="55124E2C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Defnyddiwch y lluniau ar y bwrdd a'r papur siart troi i grwpio’r delweddau rydych chi'n meddwl sy'n berthnasol i'r cyfyngiadau hyn gyda’i gilydd</w:t>
            </w:r>
          </w:p>
        </w:tc>
        <w:tc>
          <w:tcPr>
            <w:tcW w:w="2289" w:type="dxa"/>
          </w:tcPr>
          <w:p w14:paraId="5CE84A3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PowerPoint</w:t>
            </w:r>
          </w:p>
          <w:p w14:paraId="5673320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C5457B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AB6FC3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8F7F02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PowerPoint</w:t>
            </w:r>
          </w:p>
          <w:p w14:paraId="2AC3E36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Fideo</w:t>
            </w:r>
          </w:p>
          <w:p w14:paraId="37F7AFD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21F1F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54CA4A4" w14:textId="551D19A4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Siart troi a lluniau hygyrch</w:t>
            </w:r>
          </w:p>
        </w:tc>
        <w:tc>
          <w:tcPr>
            <w:tcW w:w="2319" w:type="dxa"/>
          </w:tcPr>
          <w:p w14:paraId="3854F07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Trafodaeth ryngweithiol</w:t>
            </w:r>
          </w:p>
          <w:p w14:paraId="2D9A94C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E4A2D9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22E62A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Cyfle i ofyn cwestiynau</w:t>
            </w:r>
          </w:p>
        </w:tc>
      </w:tr>
      <w:tr w:rsidR="00037149" w:rsidRPr="00432269" w14:paraId="5FF252E5" w14:textId="77777777" w:rsidTr="007311A8">
        <w:trPr>
          <w:trHeight w:val="1880"/>
        </w:trPr>
        <w:tc>
          <w:tcPr>
            <w:tcW w:w="1097" w:type="dxa"/>
          </w:tcPr>
          <w:p w14:paraId="158C78C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E31269" w14:textId="270AFF5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3697" w:type="dxa"/>
            <w:vMerge/>
          </w:tcPr>
          <w:p w14:paraId="73460A7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610CDD5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593FF30" w14:textId="2261F95B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10</w:t>
            </w:r>
          </w:p>
        </w:tc>
        <w:tc>
          <w:tcPr>
            <w:tcW w:w="2273" w:type="dxa"/>
          </w:tcPr>
          <w:p w14:paraId="59B1B13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10E7C66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26B3EF5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</w:tr>
      <w:tr w:rsidR="00037149" w:rsidRPr="00432269" w14:paraId="2E1E8655" w14:textId="77777777" w:rsidTr="007311A8">
        <w:trPr>
          <w:trHeight w:val="1880"/>
        </w:trPr>
        <w:tc>
          <w:tcPr>
            <w:tcW w:w="1097" w:type="dxa"/>
          </w:tcPr>
          <w:p w14:paraId="6E62F70D" w14:textId="2A0C2B6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45 munud</w:t>
            </w:r>
          </w:p>
          <w:p w14:paraId="65ACA21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AD3034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C319A1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5F1B31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4700C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3BE0AC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5EFFA8EE" w14:textId="2320F370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55 munud</w:t>
            </w:r>
          </w:p>
          <w:p w14:paraId="1100AB1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A9C5241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50568F65" w14:textId="1DE9885C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15 munud</w:t>
            </w:r>
          </w:p>
          <w:p w14:paraId="23C7E47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6939938" w14:textId="2FEAEE0F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15 munud</w:t>
            </w:r>
          </w:p>
          <w:p w14:paraId="2769CE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130CB4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7F2121E" w14:textId="0D26F95C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30 munud</w:t>
            </w:r>
          </w:p>
          <w:p w14:paraId="4473BDDC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7BA2237E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131B0E8A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54EE1C79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6F81C9EC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7B41AC85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6F02ED21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3CD06AE5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4CADE7C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6A0D5A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697" w:type="dxa"/>
            <w:vMerge w:val="restart"/>
          </w:tcPr>
          <w:p w14:paraId="2331D2F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Mecanyddol</w:t>
            </w:r>
          </w:p>
          <w:p w14:paraId="49764EE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ABCD3B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Ataliaeth Gemegol</w:t>
            </w:r>
          </w:p>
          <w:p w14:paraId="19132CB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FA7070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Neilltuaeth</w:t>
            </w:r>
          </w:p>
          <w:p w14:paraId="15C65BC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5BAF9B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10BC6D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Cinio</w:t>
            </w:r>
          </w:p>
          <w:p w14:paraId="5BD6FC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1AEB7C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6CDD1F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Gwahanu</w:t>
            </w:r>
          </w:p>
          <w:p w14:paraId="20FCEE2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249774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Gorfodaeth</w:t>
            </w:r>
          </w:p>
          <w:p w14:paraId="7771DD9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64E10C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BE60A3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Beth yw eich hawliau?</w:t>
            </w:r>
          </w:p>
          <w:p w14:paraId="2323BA9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Cydsyniad</w:t>
            </w:r>
          </w:p>
          <w:p w14:paraId="2CBA63C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92041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B2939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6D496B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A5DCC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A141F1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ADED8D2" w14:textId="77777777" w:rsidR="009E4A0F" w:rsidRPr="00432269" w:rsidRDefault="009E4A0F" w:rsidP="007311A8">
            <w:pPr>
              <w:rPr>
                <w:rFonts w:cs="Arial"/>
                <w:sz w:val="20"/>
                <w:szCs w:val="20"/>
              </w:rPr>
            </w:pPr>
          </w:p>
          <w:p w14:paraId="50F9191B" w14:textId="699B6E2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Sut mae arferion cyfyngol yn cael eu defnyddio</w:t>
            </w:r>
          </w:p>
          <w:p w14:paraId="7F450EA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750017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Eich hawliau ac arferion cyfyngol</w:t>
            </w:r>
          </w:p>
          <w:p w14:paraId="7354581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Eiriolydd</w:t>
            </w:r>
          </w:p>
          <w:p w14:paraId="05C456D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844C3A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11200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Dim Byd Amdanaf i Hebdda i</w:t>
            </w:r>
          </w:p>
          <w:p w14:paraId="0AB9A31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EB1946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96E2F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08F379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154655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DC15B8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Cwestiynau, Camau Nesaf</w:t>
            </w:r>
          </w:p>
          <w:p w14:paraId="1DE1337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380576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A4D8B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Gwerthusiad</w:t>
            </w:r>
          </w:p>
          <w:p w14:paraId="481B277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4C50C0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66AD9D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C348FA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779005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Gorffen</w:t>
            </w:r>
          </w:p>
          <w:p w14:paraId="380F0CC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6B16B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Nodi 7 math gwahanol o ymyriad cyfyngol a ddefnyddir yng Nghymru</w:t>
            </w:r>
          </w:p>
          <w:p w14:paraId="0B529F0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7BABACC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Sleidiau 11, 12 a 13</w:t>
            </w:r>
          </w:p>
          <w:p w14:paraId="040F407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82881F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50F138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E6C4B3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B8DCFB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A66D12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571F8E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14</w:t>
            </w:r>
          </w:p>
          <w:p w14:paraId="1066204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8F09796" w14:textId="3936BF5F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br/>
              <w:t>Sleidiau 15 a 16</w:t>
            </w:r>
          </w:p>
          <w:p w14:paraId="00F428E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1D16CA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A42E50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B8B087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17 ac 18</w:t>
            </w:r>
          </w:p>
          <w:p w14:paraId="1FD0C70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Beth yw eich hawliau dynol?</w:t>
            </w:r>
          </w:p>
          <w:p w14:paraId="27700C8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09D0D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e.e. triniaeth feddygol</w:t>
            </w:r>
          </w:p>
          <w:p w14:paraId="742B2A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70E9EC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D4F9BAA" w14:textId="77777777" w:rsidR="009E4A0F" w:rsidRPr="00432269" w:rsidRDefault="009E4A0F" w:rsidP="007311A8">
            <w:pPr>
              <w:rPr>
                <w:rFonts w:cs="Arial"/>
                <w:sz w:val="20"/>
                <w:szCs w:val="20"/>
              </w:rPr>
            </w:pPr>
          </w:p>
          <w:p w14:paraId="2469E53E" w14:textId="77777777" w:rsidR="00A30BBE" w:rsidRDefault="00A30BBE" w:rsidP="007311A8">
            <w:pPr>
              <w:rPr>
                <w:rFonts w:cs="Arial"/>
                <w:sz w:val="20"/>
                <w:szCs w:val="20"/>
              </w:rPr>
            </w:pPr>
          </w:p>
          <w:p w14:paraId="582FEAEF" w14:textId="77777777" w:rsidR="00A30BBE" w:rsidRDefault="00A30BBE" w:rsidP="007311A8">
            <w:pPr>
              <w:rPr>
                <w:rFonts w:cs="Arial"/>
                <w:sz w:val="20"/>
                <w:szCs w:val="20"/>
              </w:rPr>
            </w:pPr>
          </w:p>
          <w:p w14:paraId="46ED2429" w14:textId="0D8C3DEA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19 a 20</w:t>
            </w:r>
          </w:p>
          <w:p w14:paraId="12910EC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1F02ED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21 a 22</w:t>
            </w:r>
          </w:p>
          <w:p w14:paraId="5641224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BCCDE8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D81A7A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23 Ailddatgan yr amcanion dysgu a chrynodeb</w:t>
            </w:r>
          </w:p>
          <w:p w14:paraId="1208830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B96D46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145FED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Defnyddiwch y lluniau ar y bwrdd a'r papur siart troi i grwpio’r delweddau rydych chi'n meddwl sy'n berthnasol i'r cyfyngiadau hyn gyda’i gilydd</w:t>
            </w:r>
          </w:p>
          <w:p w14:paraId="3F36997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CA9A52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3316A8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A4021E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Defnyddiwch y lluniau ar y bwrdd a'r papur siart troi i grwpio’r delweddau rydych chi'n meddwl sy'n berthnasol i'r cyfyngiadau hyn gyda’i gilydd</w:t>
            </w:r>
          </w:p>
          <w:p w14:paraId="33019F68" w14:textId="77777777" w:rsidR="009E4A0F" w:rsidRPr="00432269" w:rsidRDefault="009E4A0F" w:rsidP="007311A8">
            <w:pPr>
              <w:rPr>
                <w:rFonts w:cs="Arial"/>
                <w:sz w:val="20"/>
                <w:szCs w:val="20"/>
              </w:rPr>
            </w:pPr>
          </w:p>
          <w:p w14:paraId="6960D8C1" w14:textId="32138C7F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Allwch chi gytuno ar eich bwrdd ar ba bethau rydych chi'n rhoi cysyniad ar eu cyfer</w:t>
            </w:r>
          </w:p>
          <w:p w14:paraId="4368556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4A142D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Trafodaeth</w:t>
            </w:r>
          </w:p>
          <w:p w14:paraId="098DCD3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00720D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C83616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Trafodaeth</w:t>
            </w:r>
          </w:p>
          <w:p w14:paraId="673C4D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F7A456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Trafodaeth bwrdd</w:t>
            </w:r>
          </w:p>
          <w:p w14:paraId="60C5FB5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648919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06759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7DB22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CD44FE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080AE4F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PowerPoint</w:t>
            </w:r>
          </w:p>
          <w:p w14:paraId="24FE44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A13B7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74294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85FDD0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0AF791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6C6150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8211F3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9B8000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603F6A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Siart troi a lluniau</w:t>
            </w:r>
          </w:p>
          <w:p w14:paraId="411AE0C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F2EFA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8578A2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15A9B5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C05DE1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82562B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48917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402839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Clip fideo</w:t>
            </w:r>
          </w:p>
          <w:p w14:paraId="1F7EF22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41C81E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B1776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173E927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lastRenderedPageBreak/>
              <w:t>Cwestiynau llafar</w:t>
            </w:r>
          </w:p>
          <w:p w14:paraId="5686D11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D0FB5E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Arsylwi</w:t>
            </w:r>
          </w:p>
          <w:p w14:paraId="2EC2E76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634AEB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Cwis Rhithwir</w:t>
            </w:r>
          </w:p>
        </w:tc>
      </w:tr>
      <w:tr w:rsidR="00037149" w:rsidRPr="00432269" w14:paraId="25EC2F7C" w14:textId="77777777" w:rsidTr="007311A8">
        <w:trPr>
          <w:trHeight w:val="1880"/>
        </w:trPr>
        <w:tc>
          <w:tcPr>
            <w:tcW w:w="1097" w:type="dxa"/>
          </w:tcPr>
          <w:p w14:paraId="59D82F8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5A3DB4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A211EF3" w14:textId="7EC0CC73" w:rsidR="00037149" w:rsidRDefault="00E93846" w:rsidP="007311A8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20 munud</w:t>
            </w:r>
          </w:p>
          <w:p w14:paraId="001D3ED5" w14:textId="77777777" w:rsidR="00E93846" w:rsidRDefault="00E93846" w:rsidP="007311A8">
            <w:pPr>
              <w:rPr>
                <w:rFonts w:cs="Arial"/>
                <w:sz w:val="20"/>
                <w:szCs w:val="20"/>
              </w:rPr>
            </w:pPr>
          </w:p>
          <w:p w14:paraId="078A6EA5" w14:textId="77777777" w:rsidR="00E93846" w:rsidRDefault="00E93846" w:rsidP="007311A8">
            <w:pPr>
              <w:rPr>
                <w:rFonts w:cs="Arial"/>
                <w:sz w:val="20"/>
                <w:szCs w:val="20"/>
              </w:rPr>
            </w:pPr>
          </w:p>
          <w:p w14:paraId="35B01E38" w14:textId="5A719A87" w:rsidR="00E93846" w:rsidRPr="00432269" w:rsidRDefault="00E93846" w:rsidP="007311A8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10 munud</w:t>
            </w:r>
          </w:p>
          <w:p w14:paraId="33ACFB1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E2863C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E89011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8FBBED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CD56F7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697" w:type="dxa"/>
            <w:vMerge/>
          </w:tcPr>
          <w:p w14:paraId="0321D98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44A3242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1AFB0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C05EF4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Sleid 24 Holi’r ystafell</w:t>
            </w:r>
          </w:p>
          <w:p w14:paraId="5AB8931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5EEAFB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Darparu crynodeb</w:t>
            </w:r>
          </w:p>
        </w:tc>
        <w:tc>
          <w:tcPr>
            <w:tcW w:w="2273" w:type="dxa"/>
          </w:tcPr>
          <w:p w14:paraId="60D7F6B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81FBD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4C2BD4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Trafodaeth ystafell</w:t>
            </w:r>
          </w:p>
          <w:p w14:paraId="4DE3C39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3BBA8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Rydyn ni eisiau gwybod beth yw eich barn am y digwyddiad heddiw</w:t>
            </w:r>
          </w:p>
          <w:p w14:paraId="014060B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Mae gwyrdd yn dda</w:t>
            </w:r>
          </w:p>
          <w:p w14:paraId="1DCAD94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Mae melyn yn iawn</w:t>
            </w:r>
          </w:p>
          <w:p w14:paraId="09FEEE6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Mae pinc/coch yn wael</w:t>
            </w:r>
          </w:p>
          <w:p w14:paraId="140D01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51F236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4313C8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FEC124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 xml:space="preserve">PowerPoint </w:t>
            </w:r>
          </w:p>
          <w:p w14:paraId="1E855A8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D34858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 xml:space="preserve">Post its a siart troi </w:t>
            </w:r>
          </w:p>
          <w:p w14:paraId="32F2A74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2207A9C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Cwestiynau</w:t>
            </w:r>
          </w:p>
          <w:p w14:paraId="1B091B7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76FC52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  <w:lang w:bidi="cy-GB"/>
              </w:rPr>
              <w:t>Arsylwi</w:t>
            </w:r>
          </w:p>
        </w:tc>
      </w:tr>
    </w:tbl>
    <w:p w14:paraId="7700669E" w14:textId="77777777" w:rsidR="00037149" w:rsidRPr="00037149" w:rsidRDefault="00037149" w:rsidP="00037149">
      <w:bookmarkStart w:id="1" w:name="cysill"/>
      <w:bookmarkEnd w:id="0"/>
      <w:bookmarkEnd w:id="1"/>
    </w:p>
    <w:sectPr w:rsidR="00037149" w:rsidRPr="00037149" w:rsidSect="001654F1">
      <w:footerReference w:type="even" r:id="rId13"/>
      <w:footerReference w:type="default" r:id="rId14"/>
      <w:pgSz w:w="16840" w:h="11900" w:orient="landscape"/>
      <w:pgMar w:top="1440" w:right="1440" w:bottom="1440" w:left="1440" w:header="708" w:footer="283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23FE68" w14:textId="77777777" w:rsidR="00AA7091" w:rsidRDefault="00AA7091" w:rsidP="006F0D1C">
      <w:r>
        <w:separator/>
      </w:r>
    </w:p>
    <w:p w14:paraId="1CE3BADE" w14:textId="77777777" w:rsidR="00AA7091" w:rsidRDefault="00AA7091"/>
    <w:p w14:paraId="67849D61" w14:textId="77777777" w:rsidR="00AA7091" w:rsidRDefault="00AA7091" w:rsidP="00500A5C"/>
    <w:p w14:paraId="65967E0F" w14:textId="77777777" w:rsidR="00AA7091" w:rsidRDefault="00AA7091" w:rsidP="00500A5C"/>
  </w:endnote>
  <w:endnote w:type="continuationSeparator" w:id="0">
    <w:p w14:paraId="0FA97257" w14:textId="77777777" w:rsidR="00AA7091" w:rsidRDefault="00AA7091" w:rsidP="006F0D1C">
      <w:r>
        <w:continuationSeparator/>
      </w:r>
    </w:p>
    <w:p w14:paraId="729428A7" w14:textId="77777777" w:rsidR="00AA7091" w:rsidRDefault="00AA7091"/>
    <w:p w14:paraId="38E87F96" w14:textId="77777777" w:rsidR="00AA7091" w:rsidRDefault="00AA7091" w:rsidP="00500A5C"/>
    <w:p w14:paraId="4A736D24" w14:textId="77777777" w:rsidR="00AA7091" w:rsidRDefault="00AA7091" w:rsidP="00500A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2807725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4283A18" w14:textId="7282B2C9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  <w:lang w:bidi="cy-GB"/>
          </w:rPr>
          <w:fldChar w:fldCharType="begin"/>
        </w:r>
        <w:r>
          <w:rPr>
            <w:rStyle w:val="PageNumber"/>
            <w:lang w:bidi="cy-GB"/>
          </w:rPr>
          <w:instrText xml:space="preserve"> PAGE </w:instrText>
        </w:r>
        <w:r w:rsidR="00E26A07">
          <w:rPr>
            <w:rStyle w:val="PageNumber"/>
            <w:lang w:bidi="cy-GB"/>
          </w:rPr>
          <w:fldChar w:fldCharType="separate"/>
        </w:r>
        <w:r w:rsidR="00E26A07">
          <w:rPr>
            <w:rStyle w:val="PageNumber"/>
            <w:noProof/>
            <w:lang w:bidi="cy-GB"/>
          </w:rPr>
          <w:t>1</w:t>
        </w:r>
        <w:r>
          <w:rPr>
            <w:rStyle w:val="PageNumber"/>
            <w:lang w:bidi="cy-GB"/>
          </w:rPr>
          <w:fldChar w:fldCharType="end"/>
        </w:r>
      </w:p>
    </w:sdtContent>
  </w:sdt>
  <w:sdt>
    <w:sdtPr>
      <w:rPr>
        <w:rStyle w:val="PageNumber"/>
      </w:rPr>
      <w:id w:val="690077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649A932" w14:textId="10D22A87" w:rsidR="00EE0CE9" w:rsidRDefault="00EE0CE9" w:rsidP="00EE0CE9">
        <w:pPr>
          <w:pStyle w:val="Footer"/>
          <w:framePr w:wrap="none" w:vAnchor="text" w:hAnchor="margin" w:xAlign="center" w:y="1"/>
          <w:ind w:right="360"/>
          <w:rPr>
            <w:rStyle w:val="PageNumber"/>
          </w:rPr>
        </w:pPr>
        <w:r>
          <w:rPr>
            <w:rStyle w:val="PageNumber"/>
            <w:lang w:bidi="cy-GB"/>
          </w:rPr>
          <w:fldChar w:fldCharType="begin"/>
        </w:r>
        <w:r>
          <w:rPr>
            <w:rStyle w:val="PageNumber"/>
            <w:lang w:bidi="cy-GB"/>
          </w:rPr>
          <w:instrText xml:space="preserve"> PAGE </w:instrText>
        </w:r>
        <w:r w:rsidR="00E26A07">
          <w:rPr>
            <w:rStyle w:val="PageNumber"/>
            <w:lang w:bidi="cy-GB"/>
          </w:rPr>
          <w:fldChar w:fldCharType="separate"/>
        </w:r>
        <w:r w:rsidR="00E26A07">
          <w:rPr>
            <w:rStyle w:val="PageNumber"/>
            <w:noProof/>
            <w:lang w:bidi="cy-GB"/>
          </w:rPr>
          <w:t>1</w:t>
        </w:r>
        <w:r>
          <w:rPr>
            <w:rStyle w:val="PageNumber"/>
            <w:lang w:bidi="cy-GB"/>
          </w:rPr>
          <w:fldChar w:fldCharType="end"/>
        </w:r>
      </w:p>
    </w:sdtContent>
  </w:sdt>
  <w:p w14:paraId="02ECD463" w14:textId="77777777" w:rsidR="00EE0CE9" w:rsidRDefault="00EE0CE9">
    <w:pPr>
      <w:pStyle w:val="Footer"/>
    </w:pPr>
  </w:p>
  <w:p w14:paraId="529C78C2" w14:textId="77777777" w:rsidR="0096335E" w:rsidRDefault="0096335E"/>
  <w:p w14:paraId="57D19D6B" w14:textId="77777777" w:rsidR="0096335E" w:rsidRDefault="0096335E" w:rsidP="00500A5C"/>
  <w:p w14:paraId="1F90F4C7" w14:textId="77777777" w:rsidR="0096335E" w:rsidRDefault="0096335E" w:rsidP="00500A5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7732019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6B5098B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  <w:lang w:bidi="cy-GB"/>
          </w:rPr>
          <w:fldChar w:fldCharType="begin"/>
        </w:r>
        <w:r>
          <w:rPr>
            <w:rStyle w:val="PageNumber"/>
            <w:lang w:bidi="cy-GB"/>
          </w:rPr>
          <w:instrText xml:space="preserve"> PAGE </w:instrText>
        </w:r>
        <w:r>
          <w:rPr>
            <w:rStyle w:val="PageNumber"/>
            <w:lang w:bidi="cy-GB"/>
          </w:rPr>
          <w:fldChar w:fldCharType="separate"/>
        </w:r>
        <w:r w:rsidR="009F112E">
          <w:rPr>
            <w:rStyle w:val="PageNumber"/>
            <w:noProof/>
            <w:lang w:bidi="cy-GB"/>
          </w:rPr>
          <w:t>1</w:t>
        </w:r>
        <w:r>
          <w:rPr>
            <w:rStyle w:val="PageNumber"/>
            <w:lang w:bidi="cy-GB"/>
          </w:rPr>
          <w:fldChar w:fldCharType="end"/>
        </w:r>
      </w:p>
    </w:sdtContent>
  </w:sdt>
  <w:p w14:paraId="0A3BEEB1" w14:textId="77777777" w:rsidR="00EE0CE9" w:rsidRDefault="00EE0CE9" w:rsidP="00EE0CE9">
    <w:pPr>
      <w:pStyle w:val="Footer"/>
      <w:ind w:right="360"/>
    </w:pPr>
  </w:p>
  <w:p w14:paraId="3840C3EF" w14:textId="77777777" w:rsidR="0096335E" w:rsidRDefault="0096335E"/>
  <w:p w14:paraId="27A9742E" w14:textId="77777777" w:rsidR="0096335E" w:rsidRDefault="0096335E" w:rsidP="00500A5C"/>
  <w:p w14:paraId="2ADABFB6" w14:textId="77777777" w:rsidR="0096335E" w:rsidRDefault="0096335E" w:rsidP="00500A5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FF5EE0" w14:textId="77777777" w:rsidR="00AA7091" w:rsidRDefault="00AA7091" w:rsidP="006F0D1C">
      <w:r>
        <w:separator/>
      </w:r>
    </w:p>
    <w:p w14:paraId="70E78C1E" w14:textId="77777777" w:rsidR="00AA7091" w:rsidRDefault="00AA7091"/>
    <w:p w14:paraId="7DF74571" w14:textId="77777777" w:rsidR="00AA7091" w:rsidRDefault="00AA7091" w:rsidP="00500A5C"/>
    <w:p w14:paraId="12300BA5" w14:textId="77777777" w:rsidR="00AA7091" w:rsidRDefault="00AA7091" w:rsidP="00500A5C"/>
  </w:footnote>
  <w:footnote w:type="continuationSeparator" w:id="0">
    <w:p w14:paraId="7D057C28" w14:textId="77777777" w:rsidR="00AA7091" w:rsidRDefault="00AA7091" w:rsidP="006F0D1C">
      <w:r>
        <w:continuationSeparator/>
      </w:r>
    </w:p>
    <w:p w14:paraId="56790D94" w14:textId="77777777" w:rsidR="00AA7091" w:rsidRDefault="00AA7091"/>
    <w:p w14:paraId="7D0ADB20" w14:textId="77777777" w:rsidR="00AA7091" w:rsidRDefault="00AA7091" w:rsidP="00500A5C"/>
    <w:p w14:paraId="24855E33" w14:textId="77777777" w:rsidR="00AA7091" w:rsidRDefault="00AA7091" w:rsidP="00500A5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617C9"/>
    <w:multiLevelType w:val="hybridMultilevel"/>
    <w:tmpl w:val="6716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A055D"/>
    <w:multiLevelType w:val="hybridMultilevel"/>
    <w:tmpl w:val="BF12AD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E41F3"/>
    <w:multiLevelType w:val="hybridMultilevel"/>
    <w:tmpl w:val="9FCE33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83776"/>
    <w:multiLevelType w:val="hybridMultilevel"/>
    <w:tmpl w:val="AF7EE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377262"/>
    <w:multiLevelType w:val="multilevel"/>
    <w:tmpl w:val="DF4C01C2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27CD1FC0"/>
    <w:multiLevelType w:val="hybridMultilevel"/>
    <w:tmpl w:val="95627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F4855"/>
    <w:multiLevelType w:val="multilevel"/>
    <w:tmpl w:val="73E20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2C5BB9"/>
    <w:multiLevelType w:val="hybridMultilevel"/>
    <w:tmpl w:val="451C9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30F71"/>
    <w:multiLevelType w:val="hybridMultilevel"/>
    <w:tmpl w:val="F2C4E5D2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E9076F"/>
    <w:multiLevelType w:val="hybridMultilevel"/>
    <w:tmpl w:val="AFFCE7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B52C14"/>
    <w:multiLevelType w:val="hybridMultilevel"/>
    <w:tmpl w:val="7BE2008A"/>
    <w:lvl w:ilvl="0" w:tplc="6E6230C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447877CE"/>
    <w:multiLevelType w:val="hybridMultilevel"/>
    <w:tmpl w:val="D19AC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523BD"/>
    <w:multiLevelType w:val="hybridMultilevel"/>
    <w:tmpl w:val="E72C2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F1629"/>
    <w:multiLevelType w:val="hybridMultilevel"/>
    <w:tmpl w:val="BFF00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2774DE"/>
    <w:multiLevelType w:val="hybridMultilevel"/>
    <w:tmpl w:val="92EAA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D84E03"/>
    <w:multiLevelType w:val="multilevel"/>
    <w:tmpl w:val="20C0D91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6" w15:restartNumberingAfterBreak="0">
    <w:nsid w:val="57E121FB"/>
    <w:multiLevelType w:val="hybridMultilevel"/>
    <w:tmpl w:val="C1AEB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63758A"/>
    <w:multiLevelType w:val="hybridMultilevel"/>
    <w:tmpl w:val="22CE9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0438FA"/>
    <w:multiLevelType w:val="hybridMultilevel"/>
    <w:tmpl w:val="20DCF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3D5B85"/>
    <w:multiLevelType w:val="hybridMultilevel"/>
    <w:tmpl w:val="A88C7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CE3023"/>
    <w:multiLevelType w:val="hybridMultilevel"/>
    <w:tmpl w:val="11648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DD0045"/>
    <w:multiLevelType w:val="hybridMultilevel"/>
    <w:tmpl w:val="2B141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E402E1"/>
    <w:multiLevelType w:val="hybridMultilevel"/>
    <w:tmpl w:val="E6E20C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C725C9"/>
    <w:multiLevelType w:val="hybridMultilevel"/>
    <w:tmpl w:val="0C1874C2"/>
    <w:lvl w:ilvl="0" w:tplc="D3260A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224F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8092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9860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049B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2D9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BAC2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92F6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A62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E958C0"/>
    <w:multiLevelType w:val="hybridMultilevel"/>
    <w:tmpl w:val="3168D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E2009"/>
    <w:multiLevelType w:val="hybridMultilevel"/>
    <w:tmpl w:val="75B62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8861624">
    <w:abstractNumId w:val="23"/>
  </w:num>
  <w:num w:numId="2" w16cid:durableId="1326276764">
    <w:abstractNumId w:val="13"/>
  </w:num>
  <w:num w:numId="3" w16cid:durableId="1716083822">
    <w:abstractNumId w:val="14"/>
  </w:num>
  <w:num w:numId="4" w16cid:durableId="1558585848">
    <w:abstractNumId w:val="17"/>
  </w:num>
  <w:num w:numId="5" w16cid:durableId="949431740">
    <w:abstractNumId w:val="22"/>
  </w:num>
  <w:num w:numId="6" w16cid:durableId="1409035110">
    <w:abstractNumId w:val="5"/>
  </w:num>
  <w:num w:numId="7" w16cid:durableId="2055153943">
    <w:abstractNumId w:val="19"/>
  </w:num>
  <w:num w:numId="8" w16cid:durableId="789016327">
    <w:abstractNumId w:val="3"/>
  </w:num>
  <w:num w:numId="9" w16cid:durableId="1778400717">
    <w:abstractNumId w:val="18"/>
  </w:num>
  <w:num w:numId="10" w16cid:durableId="1932161857">
    <w:abstractNumId w:val="11"/>
  </w:num>
  <w:num w:numId="11" w16cid:durableId="473065996">
    <w:abstractNumId w:val="0"/>
  </w:num>
  <w:num w:numId="12" w16cid:durableId="1769889474">
    <w:abstractNumId w:val="24"/>
  </w:num>
  <w:num w:numId="13" w16cid:durableId="67308076">
    <w:abstractNumId w:val="9"/>
  </w:num>
  <w:num w:numId="14" w16cid:durableId="1695232045">
    <w:abstractNumId w:val="21"/>
  </w:num>
  <w:num w:numId="15" w16cid:durableId="1191339029">
    <w:abstractNumId w:val="4"/>
  </w:num>
  <w:num w:numId="16" w16cid:durableId="943416005">
    <w:abstractNumId w:val="16"/>
  </w:num>
  <w:num w:numId="17" w16cid:durableId="948466027">
    <w:abstractNumId w:val="7"/>
  </w:num>
  <w:num w:numId="18" w16cid:durableId="939221971">
    <w:abstractNumId w:val="12"/>
  </w:num>
  <w:num w:numId="19" w16cid:durableId="1836604854">
    <w:abstractNumId w:val="20"/>
  </w:num>
  <w:num w:numId="20" w16cid:durableId="1302034228">
    <w:abstractNumId w:val="15"/>
  </w:num>
  <w:num w:numId="21" w16cid:durableId="303657828">
    <w:abstractNumId w:val="6"/>
  </w:num>
  <w:num w:numId="22" w16cid:durableId="1035810113">
    <w:abstractNumId w:val="2"/>
  </w:num>
  <w:num w:numId="23" w16cid:durableId="127092436">
    <w:abstractNumId w:val="8"/>
  </w:num>
  <w:num w:numId="24" w16cid:durableId="723599386">
    <w:abstractNumId w:val="1"/>
  </w:num>
  <w:num w:numId="25" w16cid:durableId="818425253">
    <w:abstractNumId w:val="25"/>
  </w:num>
  <w:num w:numId="26" w16cid:durableId="9797247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149"/>
    <w:rsid w:val="00005ABF"/>
    <w:rsid w:val="000069EE"/>
    <w:rsid w:val="00010B31"/>
    <w:rsid w:val="000261F6"/>
    <w:rsid w:val="00037149"/>
    <w:rsid w:val="00042AF5"/>
    <w:rsid w:val="000473FC"/>
    <w:rsid w:val="00063331"/>
    <w:rsid w:val="00081FAA"/>
    <w:rsid w:val="000857D6"/>
    <w:rsid w:val="000B5F86"/>
    <w:rsid w:val="000C274D"/>
    <w:rsid w:val="000D2A56"/>
    <w:rsid w:val="000D2CF8"/>
    <w:rsid w:val="000D72BB"/>
    <w:rsid w:val="000E0DA1"/>
    <w:rsid w:val="000E26A4"/>
    <w:rsid w:val="000E71D5"/>
    <w:rsid w:val="000F3EBA"/>
    <w:rsid w:val="000F7629"/>
    <w:rsid w:val="00103564"/>
    <w:rsid w:val="001433C6"/>
    <w:rsid w:val="0014714C"/>
    <w:rsid w:val="00155FA9"/>
    <w:rsid w:val="00161D74"/>
    <w:rsid w:val="001652F0"/>
    <w:rsid w:val="001654F1"/>
    <w:rsid w:val="00165F62"/>
    <w:rsid w:val="0019278D"/>
    <w:rsid w:val="001A439A"/>
    <w:rsid w:val="001C52AD"/>
    <w:rsid w:val="001D5DCB"/>
    <w:rsid w:val="001E2FA6"/>
    <w:rsid w:val="001E7315"/>
    <w:rsid w:val="001F093C"/>
    <w:rsid w:val="001F62C5"/>
    <w:rsid w:val="00202C2D"/>
    <w:rsid w:val="00217410"/>
    <w:rsid w:val="00221F13"/>
    <w:rsid w:val="00234C0B"/>
    <w:rsid w:val="00236A40"/>
    <w:rsid w:val="00237BA2"/>
    <w:rsid w:val="00240CE4"/>
    <w:rsid w:val="002420F6"/>
    <w:rsid w:val="00265BD3"/>
    <w:rsid w:val="0027151A"/>
    <w:rsid w:val="002A2997"/>
    <w:rsid w:val="002A3009"/>
    <w:rsid w:val="002A7628"/>
    <w:rsid w:val="002D483D"/>
    <w:rsid w:val="002E1190"/>
    <w:rsid w:val="002E5120"/>
    <w:rsid w:val="0030119A"/>
    <w:rsid w:val="00342508"/>
    <w:rsid w:val="00357ECB"/>
    <w:rsid w:val="00373A63"/>
    <w:rsid w:val="00376D9D"/>
    <w:rsid w:val="00390C41"/>
    <w:rsid w:val="003916FB"/>
    <w:rsid w:val="003A71DA"/>
    <w:rsid w:val="003B3EDB"/>
    <w:rsid w:val="00411DFF"/>
    <w:rsid w:val="004217F9"/>
    <w:rsid w:val="00432269"/>
    <w:rsid w:val="00436395"/>
    <w:rsid w:val="00436B59"/>
    <w:rsid w:val="00441C3A"/>
    <w:rsid w:val="00461956"/>
    <w:rsid w:val="0047593C"/>
    <w:rsid w:val="00490966"/>
    <w:rsid w:val="004A2B73"/>
    <w:rsid w:val="004B098C"/>
    <w:rsid w:val="004E4979"/>
    <w:rsid w:val="00500A5C"/>
    <w:rsid w:val="005165F3"/>
    <w:rsid w:val="005217F4"/>
    <w:rsid w:val="0052666E"/>
    <w:rsid w:val="00531AE7"/>
    <w:rsid w:val="00546875"/>
    <w:rsid w:val="00584E1B"/>
    <w:rsid w:val="005B1DDB"/>
    <w:rsid w:val="005C0BEA"/>
    <w:rsid w:val="005D5FCE"/>
    <w:rsid w:val="005F02B7"/>
    <w:rsid w:val="005F1DFC"/>
    <w:rsid w:val="005F634A"/>
    <w:rsid w:val="00611569"/>
    <w:rsid w:val="00614D4F"/>
    <w:rsid w:val="0063203A"/>
    <w:rsid w:val="00646528"/>
    <w:rsid w:val="0064670A"/>
    <w:rsid w:val="00695D27"/>
    <w:rsid w:val="00696111"/>
    <w:rsid w:val="006B6DCE"/>
    <w:rsid w:val="006B784E"/>
    <w:rsid w:val="006C3460"/>
    <w:rsid w:val="006E0408"/>
    <w:rsid w:val="006E4C56"/>
    <w:rsid w:val="006F0D1C"/>
    <w:rsid w:val="007125A6"/>
    <w:rsid w:val="00717CFB"/>
    <w:rsid w:val="00717EAC"/>
    <w:rsid w:val="00730389"/>
    <w:rsid w:val="007A17CF"/>
    <w:rsid w:val="007B07F3"/>
    <w:rsid w:val="007B277D"/>
    <w:rsid w:val="007B3F42"/>
    <w:rsid w:val="007E2396"/>
    <w:rsid w:val="007F25C9"/>
    <w:rsid w:val="00803876"/>
    <w:rsid w:val="00813690"/>
    <w:rsid w:val="00837C3B"/>
    <w:rsid w:val="00853246"/>
    <w:rsid w:val="00882052"/>
    <w:rsid w:val="008842E2"/>
    <w:rsid w:val="008B3446"/>
    <w:rsid w:val="008C0ED5"/>
    <w:rsid w:val="008C1C04"/>
    <w:rsid w:val="0092550A"/>
    <w:rsid w:val="0093484F"/>
    <w:rsid w:val="00950B00"/>
    <w:rsid w:val="009565B6"/>
    <w:rsid w:val="0096335E"/>
    <w:rsid w:val="00965D79"/>
    <w:rsid w:val="009832ED"/>
    <w:rsid w:val="00991838"/>
    <w:rsid w:val="009A06F8"/>
    <w:rsid w:val="009A140C"/>
    <w:rsid w:val="009B4DD5"/>
    <w:rsid w:val="009E0477"/>
    <w:rsid w:val="009E4A0F"/>
    <w:rsid w:val="009F112E"/>
    <w:rsid w:val="009F2211"/>
    <w:rsid w:val="00A30BBE"/>
    <w:rsid w:val="00A50688"/>
    <w:rsid w:val="00A6144C"/>
    <w:rsid w:val="00A729E2"/>
    <w:rsid w:val="00A77082"/>
    <w:rsid w:val="00A878F8"/>
    <w:rsid w:val="00A9035B"/>
    <w:rsid w:val="00AA32D5"/>
    <w:rsid w:val="00AA7091"/>
    <w:rsid w:val="00AC1B2C"/>
    <w:rsid w:val="00AF1975"/>
    <w:rsid w:val="00B04944"/>
    <w:rsid w:val="00B217AA"/>
    <w:rsid w:val="00B34770"/>
    <w:rsid w:val="00B43A22"/>
    <w:rsid w:val="00B61A00"/>
    <w:rsid w:val="00B736C2"/>
    <w:rsid w:val="00B74870"/>
    <w:rsid w:val="00B74FCC"/>
    <w:rsid w:val="00B8787B"/>
    <w:rsid w:val="00B9497E"/>
    <w:rsid w:val="00B94BE3"/>
    <w:rsid w:val="00BB3FEE"/>
    <w:rsid w:val="00BC00B9"/>
    <w:rsid w:val="00BD5ABB"/>
    <w:rsid w:val="00BD704D"/>
    <w:rsid w:val="00BD7356"/>
    <w:rsid w:val="00BE2DFC"/>
    <w:rsid w:val="00BE57B9"/>
    <w:rsid w:val="00BE657E"/>
    <w:rsid w:val="00BF1E15"/>
    <w:rsid w:val="00BF4E1B"/>
    <w:rsid w:val="00C05536"/>
    <w:rsid w:val="00C1761F"/>
    <w:rsid w:val="00C317D7"/>
    <w:rsid w:val="00C6083A"/>
    <w:rsid w:val="00C67F15"/>
    <w:rsid w:val="00C77BD8"/>
    <w:rsid w:val="00C80571"/>
    <w:rsid w:val="00D0087A"/>
    <w:rsid w:val="00D03118"/>
    <w:rsid w:val="00D40093"/>
    <w:rsid w:val="00D43764"/>
    <w:rsid w:val="00D5430E"/>
    <w:rsid w:val="00D62D96"/>
    <w:rsid w:val="00D65123"/>
    <w:rsid w:val="00D875FB"/>
    <w:rsid w:val="00D941E4"/>
    <w:rsid w:val="00D95C5F"/>
    <w:rsid w:val="00DB65D7"/>
    <w:rsid w:val="00E068AA"/>
    <w:rsid w:val="00E139CE"/>
    <w:rsid w:val="00E2508A"/>
    <w:rsid w:val="00E26A07"/>
    <w:rsid w:val="00E35B20"/>
    <w:rsid w:val="00E35CD2"/>
    <w:rsid w:val="00E4536F"/>
    <w:rsid w:val="00E568E0"/>
    <w:rsid w:val="00E66830"/>
    <w:rsid w:val="00E75DD5"/>
    <w:rsid w:val="00E77368"/>
    <w:rsid w:val="00E8040A"/>
    <w:rsid w:val="00E82739"/>
    <w:rsid w:val="00E93846"/>
    <w:rsid w:val="00ED33BB"/>
    <w:rsid w:val="00ED7F13"/>
    <w:rsid w:val="00EE0CE9"/>
    <w:rsid w:val="00EE22FA"/>
    <w:rsid w:val="00F013AC"/>
    <w:rsid w:val="00F1409A"/>
    <w:rsid w:val="00F25A1A"/>
    <w:rsid w:val="00F4584B"/>
    <w:rsid w:val="00F510A7"/>
    <w:rsid w:val="00F64C15"/>
    <w:rsid w:val="00F805FF"/>
    <w:rsid w:val="00F929D6"/>
    <w:rsid w:val="00FA2EB2"/>
    <w:rsid w:val="00FD6EE0"/>
    <w:rsid w:val="00FD739E"/>
    <w:rsid w:val="00FE04D2"/>
    <w:rsid w:val="00FF756B"/>
    <w:rsid w:val="00FF7B03"/>
    <w:rsid w:val="357B2CDA"/>
    <w:rsid w:val="4DC8E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6CC3A"/>
  <w15:chartTrackingRefBased/>
  <w15:docId w15:val="{480AE66D-7E08-477A-A22C-E0667683C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0A5C"/>
    <w:rPr>
      <w:rFonts w:ascii="Arial" w:hAnsi="Arial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5F62"/>
    <w:pPr>
      <w:spacing w:line="276" w:lineRule="auto"/>
      <w:outlineLvl w:val="0"/>
    </w:pPr>
    <w:rPr>
      <w:rFonts w:cs="Arial"/>
      <w:b/>
      <w:color w:val="171717" w:themeColor="background2" w:themeShade="1A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65F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03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43F4E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D1C"/>
  </w:style>
  <w:style w:type="paragraph" w:styleId="Footer">
    <w:name w:val="footer"/>
    <w:basedOn w:val="Normal"/>
    <w:link w:val="Foot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0D1C"/>
  </w:style>
  <w:style w:type="character" w:styleId="PageNumber">
    <w:name w:val="page number"/>
    <w:basedOn w:val="DefaultParagraphFont"/>
    <w:uiPriority w:val="99"/>
    <w:semiHidden/>
    <w:unhideWhenUsed/>
    <w:rsid w:val="00EE0CE9"/>
  </w:style>
  <w:style w:type="table" w:styleId="TableGrid">
    <w:name w:val="Table Grid"/>
    <w:basedOn w:val="TableNormal"/>
    <w:uiPriority w:val="39"/>
    <w:rsid w:val="00FE04D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0D72B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0D72BB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72BB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4C0DA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4C0DA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4C0DA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4C0DA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3">
    <w:name w:val="Plain Table 3"/>
    <w:basedOn w:val="TableNormal"/>
    <w:uiPriority w:val="43"/>
    <w:rsid w:val="000D72BB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64C0DA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3CDE1" w:themeColor="text1" w:themeTint="66"/>
        <w:left w:val="single" w:sz="4" w:space="0" w:color="83CDE1" w:themeColor="text1" w:themeTint="66"/>
        <w:bottom w:val="single" w:sz="4" w:space="0" w:color="83CDE1" w:themeColor="text1" w:themeTint="66"/>
        <w:right w:val="single" w:sz="4" w:space="0" w:color="83CDE1" w:themeColor="text1" w:themeTint="66"/>
        <w:insideH w:val="single" w:sz="4" w:space="0" w:color="83CDE1" w:themeColor="text1" w:themeTint="66"/>
        <w:insideV w:val="single" w:sz="4" w:space="0" w:color="83CDE1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6C8E0" w:themeColor="accent1" w:themeTint="66"/>
        <w:left w:val="single" w:sz="4" w:space="0" w:color="86C8E0" w:themeColor="accent1" w:themeTint="66"/>
        <w:bottom w:val="single" w:sz="4" w:space="0" w:color="86C8E0" w:themeColor="accent1" w:themeTint="66"/>
        <w:right w:val="single" w:sz="4" w:space="0" w:color="86C8E0" w:themeColor="accent1" w:themeTint="66"/>
        <w:insideH w:val="single" w:sz="4" w:space="0" w:color="86C8E0" w:themeColor="accent1" w:themeTint="66"/>
        <w:insideV w:val="single" w:sz="4" w:space="0" w:color="86C8E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AADD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AADD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FBDC94" w:themeColor="accent2" w:themeTint="66"/>
        <w:left w:val="single" w:sz="4" w:space="0" w:color="FBDC94" w:themeColor="accent2" w:themeTint="66"/>
        <w:bottom w:val="single" w:sz="4" w:space="0" w:color="FBDC94" w:themeColor="accent2" w:themeTint="66"/>
        <w:right w:val="single" w:sz="4" w:space="0" w:color="FBDC94" w:themeColor="accent2" w:themeTint="66"/>
        <w:insideH w:val="single" w:sz="4" w:space="0" w:color="FBDC94" w:themeColor="accent2" w:themeTint="66"/>
        <w:insideV w:val="single" w:sz="4" w:space="0" w:color="FBDC94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ACB5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CB5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DDB8CC" w:themeColor="accent3" w:themeTint="66"/>
        <w:left w:val="single" w:sz="4" w:space="0" w:color="DDB8CC" w:themeColor="accent3" w:themeTint="66"/>
        <w:bottom w:val="single" w:sz="4" w:space="0" w:color="DDB8CC" w:themeColor="accent3" w:themeTint="66"/>
        <w:right w:val="single" w:sz="4" w:space="0" w:color="DDB8CC" w:themeColor="accent3" w:themeTint="66"/>
        <w:insideH w:val="single" w:sz="4" w:space="0" w:color="DDB8CC" w:themeColor="accent3" w:themeTint="66"/>
        <w:insideV w:val="single" w:sz="4" w:space="0" w:color="DDB8C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D94B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B9A6D1" w:themeColor="accent4" w:themeTint="66"/>
        <w:left w:val="single" w:sz="4" w:space="0" w:color="B9A6D1" w:themeColor="accent4" w:themeTint="66"/>
        <w:bottom w:val="single" w:sz="4" w:space="0" w:color="B9A6D1" w:themeColor="accent4" w:themeTint="66"/>
        <w:right w:val="single" w:sz="4" w:space="0" w:color="B9A6D1" w:themeColor="accent4" w:themeTint="66"/>
        <w:insideH w:val="single" w:sz="4" w:space="0" w:color="B9A6D1" w:themeColor="accent4" w:themeTint="66"/>
        <w:insideV w:val="single" w:sz="4" w:space="0" w:color="B9A6D1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77AB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C7E7A3" w:themeColor="accent6" w:themeTint="66"/>
        <w:left w:val="single" w:sz="4" w:space="0" w:color="C7E7A3" w:themeColor="accent6" w:themeTint="66"/>
        <w:bottom w:val="single" w:sz="4" w:space="0" w:color="C7E7A3" w:themeColor="accent6" w:themeTint="66"/>
        <w:right w:val="single" w:sz="4" w:space="0" w:color="C7E7A3" w:themeColor="accent6" w:themeTint="66"/>
        <w:insideH w:val="single" w:sz="4" w:space="0" w:color="C7E7A3" w:themeColor="accent6" w:themeTint="66"/>
        <w:insideV w:val="single" w:sz="4" w:space="0" w:color="C7E7A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">
    <w:name w:val="Grid Table 5 Dark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6F0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band1Vert">
      <w:tblPr/>
      <w:tcPr>
        <w:shd w:val="clear" w:color="auto" w:fill="83CDE1" w:themeFill="text1" w:themeFillTint="66"/>
      </w:tcPr>
    </w:tblStylePr>
    <w:tblStylePr w:type="band1Horz">
      <w:tblPr/>
      <w:tcPr>
        <w:shd w:val="clear" w:color="auto" w:fill="83CDE1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2E4E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band1Vert">
      <w:tblPr/>
      <w:tcPr>
        <w:shd w:val="clear" w:color="auto" w:fill="86C8E0" w:themeFill="accent1" w:themeFillTint="66"/>
      </w:tcPr>
    </w:tblStylePr>
    <w:tblStylePr w:type="band1Horz">
      <w:tblPr/>
      <w:tcPr>
        <w:shd w:val="clear" w:color="auto" w:fill="86C8E0" w:themeFill="accent1" w:themeFillTint="66"/>
      </w:tcPr>
    </w:tblStylePr>
  </w:style>
  <w:style w:type="table" w:styleId="GridTable5Dark-Accent3">
    <w:name w:val="Grid Table 5 Dark Accent 3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DBE5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band1Vert">
      <w:tblPr/>
      <w:tcPr>
        <w:shd w:val="clear" w:color="auto" w:fill="DDB8CC" w:themeFill="accent3" w:themeFillTint="66"/>
      </w:tcPr>
    </w:tblStylePr>
    <w:tblStylePr w:type="band1Horz">
      <w:tblPr/>
      <w:tcPr>
        <w:shd w:val="clear" w:color="auto" w:fill="DDB8CC" w:themeFill="accent3" w:themeFillTint="66"/>
      </w:tcPr>
    </w:tblStylePr>
  </w:style>
  <w:style w:type="table" w:styleId="GridTable4-Accent6">
    <w:name w:val="Grid Table 4 Accent 6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B22D" w:themeColor="accent6"/>
          <w:left w:val="single" w:sz="4" w:space="0" w:color="73B22D" w:themeColor="accent6"/>
          <w:bottom w:val="single" w:sz="4" w:space="0" w:color="73B22D" w:themeColor="accent6"/>
          <w:right w:val="single" w:sz="4" w:space="0" w:color="73B22D" w:themeColor="accent6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</w:rPr>
      <w:tblPr/>
      <w:tcPr>
        <w:tcBorders>
          <w:top w:val="double" w:sz="4" w:space="0" w:color="73B2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4-Accent2">
    <w:name w:val="Grid Table 4 Accent 2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FACB5F" w:themeColor="accent2" w:themeTint="99"/>
        <w:left w:val="single" w:sz="4" w:space="0" w:color="FACB5F" w:themeColor="accent2" w:themeTint="99"/>
        <w:bottom w:val="single" w:sz="4" w:space="0" w:color="FACB5F" w:themeColor="accent2" w:themeTint="99"/>
        <w:right w:val="single" w:sz="4" w:space="0" w:color="FACB5F" w:themeColor="accent2" w:themeTint="99"/>
        <w:insideH w:val="single" w:sz="4" w:space="0" w:color="FACB5F" w:themeColor="accent2" w:themeTint="99"/>
        <w:insideV w:val="single" w:sz="4" w:space="0" w:color="FACB5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6A307" w:themeColor="accent2"/>
          <w:left w:val="single" w:sz="4" w:space="0" w:color="E6A307" w:themeColor="accent2"/>
          <w:bottom w:val="single" w:sz="4" w:space="0" w:color="E6A307" w:themeColor="accent2"/>
          <w:right w:val="single" w:sz="4" w:space="0" w:color="E6A307" w:themeColor="accent2"/>
          <w:insideH w:val="nil"/>
          <w:insideV w:val="nil"/>
        </w:tcBorders>
        <w:shd w:val="clear" w:color="auto" w:fill="E6A307" w:themeFill="accent2"/>
      </w:tcPr>
    </w:tblStylePr>
    <w:tblStylePr w:type="lastRow">
      <w:rPr>
        <w:b/>
        <w:bCs/>
      </w:rPr>
      <w:tblPr/>
      <w:tcPr>
        <w:tcBorders>
          <w:top w:val="double" w:sz="4" w:space="0" w:color="E6A30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DC9" w:themeFill="accent2" w:themeFillTint="33"/>
      </w:tcPr>
    </w:tblStylePr>
    <w:tblStylePr w:type="band1Horz">
      <w:tblPr/>
      <w:tcPr>
        <w:shd w:val="clear" w:color="auto" w:fill="FDEDC9" w:themeFill="accent2" w:themeFillTint="33"/>
      </w:tcPr>
    </w:tblStylePr>
  </w:style>
  <w:style w:type="table" w:styleId="GridTable4-Accent1">
    <w:name w:val="Grid Table 4 Accent 1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4AADD0" w:themeColor="accent1" w:themeTint="99"/>
        <w:left w:val="single" w:sz="4" w:space="0" w:color="4AADD0" w:themeColor="accent1" w:themeTint="99"/>
        <w:bottom w:val="single" w:sz="4" w:space="0" w:color="4AADD0" w:themeColor="accent1" w:themeTint="99"/>
        <w:right w:val="single" w:sz="4" w:space="0" w:color="4AADD0" w:themeColor="accent1" w:themeTint="99"/>
        <w:insideH w:val="single" w:sz="4" w:space="0" w:color="4AADD0" w:themeColor="accent1" w:themeTint="99"/>
        <w:insideV w:val="single" w:sz="4" w:space="0" w:color="4AADD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B5569" w:themeColor="accent1"/>
          <w:left w:val="single" w:sz="4" w:space="0" w:color="1B5569" w:themeColor="accent1"/>
          <w:bottom w:val="single" w:sz="4" w:space="0" w:color="1B5569" w:themeColor="accent1"/>
          <w:right w:val="single" w:sz="4" w:space="0" w:color="1B5569" w:themeColor="accent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4EF" w:themeFill="accent1" w:themeFillTint="33"/>
      </w:tcPr>
    </w:tblStylePr>
    <w:tblStylePr w:type="band1Horz">
      <w:tblPr/>
      <w:tcPr>
        <w:shd w:val="clear" w:color="auto" w:fill="C2E4EF" w:themeFill="accent1" w:themeFillTint="33"/>
      </w:tcPr>
    </w:tblStylePr>
  </w:style>
  <w:style w:type="table" w:styleId="GridTable5Dark-Accent6">
    <w:name w:val="Grid Table 5 Dark Accent 6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3F3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band1Vert">
      <w:tblPr/>
      <w:tcPr>
        <w:shd w:val="clear" w:color="auto" w:fill="C7E7A3" w:themeFill="accent6" w:themeFillTint="66"/>
      </w:tcPr>
    </w:tblStylePr>
    <w:tblStylePr w:type="band1Horz">
      <w:tblPr/>
      <w:tcPr>
        <w:shd w:val="clear" w:color="auto" w:fill="C7E7A3" w:themeFill="accent6" w:themeFillTint="66"/>
      </w:tcPr>
    </w:tblStylePr>
  </w:style>
  <w:style w:type="table" w:styleId="PlainTable2">
    <w:name w:val="Plain Table 2"/>
    <w:basedOn w:val="TableNormal"/>
    <w:uiPriority w:val="42"/>
    <w:rsid w:val="000D72BB"/>
    <w:tblPr>
      <w:tblStyleRowBandSize w:val="1"/>
      <w:tblStyleColBandSize w:val="1"/>
      <w:tblBorders>
        <w:top w:val="single" w:sz="4" w:space="0" w:color="64C0DA" w:themeColor="text1" w:themeTint="80"/>
        <w:bottom w:val="single" w:sz="4" w:space="0" w:color="64C0DA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64C0DA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2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1Horz">
      <w:tblPr/>
      <w:tcPr>
        <w:tcBorders>
          <w:top w:val="single" w:sz="4" w:space="0" w:color="64C0DA" w:themeColor="text1" w:themeTint="80"/>
          <w:bottom w:val="single" w:sz="4" w:space="0" w:color="64C0DA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0D72BB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1Light-Accent6">
    <w:name w:val="List Table 1 Light Accent 6"/>
    <w:basedOn w:val="TableNormal"/>
    <w:uiPriority w:val="46"/>
    <w:rsid w:val="007F25C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2-Accent6">
    <w:name w:val="Grid Table 2 Accent 6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ABDC75" w:themeColor="accent6" w:themeTint="99"/>
        <w:bottom w:val="single" w:sz="2" w:space="0" w:color="ABDC75" w:themeColor="accent6" w:themeTint="99"/>
        <w:insideH w:val="single" w:sz="2" w:space="0" w:color="ABDC75" w:themeColor="accent6" w:themeTint="99"/>
        <w:insideV w:val="single" w:sz="2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BDC75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3-Accent6">
    <w:name w:val="Grid Table 3 Accent 6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  <w:tblStylePr w:type="neCell">
      <w:tblPr/>
      <w:tcPr>
        <w:tcBorders>
          <w:bottom w:val="single" w:sz="4" w:space="0" w:color="ABDC75" w:themeColor="accent6" w:themeTint="99"/>
        </w:tcBorders>
      </w:tcPr>
    </w:tblStylePr>
    <w:tblStylePr w:type="nwCell">
      <w:tblPr/>
      <w:tcPr>
        <w:tcBorders>
          <w:bottom w:val="single" w:sz="4" w:space="0" w:color="ABDC75" w:themeColor="accent6" w:themeTint="99"/>
        </w:tcBorders>
      </w:tcPr>
    </w:tblStylePr>
    <w:tblStylePr w:type="seCell">
      <w:tblPr/>
      <w:tcPr>
        <w:tcBorders>
          <w:top w:val="single" w:sz="4" w:space="0" w:color="ABDC75" w:themeColor="accent6" w:themeTint="99"/>
        </w:tcBorders>
      </w:tcPr>
    </w:tblStylePr>
    <w:tblStylePr w:type="swCell">
      <w:tblPr/>
      <w:tcPr>
        <w:tcBorders>
          <w:top w:val="single" w:sz="4" w:space="0" w:color="ABDC75" w:themeColor="accent6" w:themeTint="99"/>
        </w:tcBorders>
      </w:tcPr>
    </w:tblStylePr>
  </w:style>
  <w:style w:type="table" w:styleId="GridTable3">
    <w:name w:val="Grid Table 3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  <w:tblStylePr w:type="neCell">
      <w:tblPr/>
      <w:tcPr>
        <w:tcBorders>
          <w:bottom w:val="single" w:sz="4" w:space="0" w:color="46B4D2" w:themeColor="text1" w:themeTint="99"/>
        </w:tcBorders>
      </w:tcPr>
    </w:tblStylePr>
    <w:tblStylePr w:type="nwCell">
      <w:tblPr/>
      <w:tcPr>
        <w:tcBorders>
          <w:bottom w:val="single" w:sz="4" w:space="0" w:color="46B4D2" w:themeColor="text1" w:themeTint="99"/>
        </w:tcBorders>
      </w:tcPr>
    </w:tblStylePr>
    <w:tblStylePr w:type="seCell">
      <w:tblPr/>
      <w:tcPr>
        <w:tcBorders>
          <w:top w:val="single" w:sz="4" w:space="0" w:color="46B4D2" w:themeColor="text1" w:themeTint="99"/>
        </w:tcBorders>
      </w:tcPr>
    </w:tblStylePr>
    <w:tblStylePr w:type="swCell">
      <w:tblPr/>
      <w:tcPr>
        <w:tcBorders>
          <w:top w:val="single" w:sz="4" w:space="0" w:color="46B4D2" w:themeColor="text1" w:themeTint="99"/>
        </w:tcBorders>
      </w:tcPr>
    </w:tblStylePr>
  </w:style>
  <w:style w:type="table" w:styleId="GridTable2-Accent5">
    <w:name w:val="Grid Table 2 Accent 5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3BEEF2" w:themeColor="accent5" w:themeTint="99"/>
        <w:bottom w:val="single" w:sz="2" w:space="0" w:color="3BEEF2" w:themeColor="accent5" w:themeTint="99"/>
        <w:insideH w:val="single" w:sz="2" w:space="0" w:color="3BEEF2" w:themeColor="accent5" w:themeTint="99"/>
        <w:insideV w:val="single" w:sz="2" w:space="0" w:color="3BEEF2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BEEF2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BEEF2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F9FA" w:themeFill="accent5" w:themeFillTint="33"/>
      </w:tcPr>
    </w:tblStylePr>
    <w:tblStylePr w:type="band1Horz">
      <w:tblPr/>
      <w:tcPr>
        <w:shd w:val="clear" w:color="auto" w:fill="BDF9FA" w:themeFill="accent5" w:themeFillTint="33"/>
      </w:tcPr>
    </w:tblStylePr>
  </w:style>
  <w:style w:type="table" w:styleId="GridTable2-Accent3">
    <w:name w:val="Grid Table 2 Accent 3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CD94B3" w:themeColor="accent3" w:themeTint="99"/>
        <w:bottom w:val="single" w:sz="2" w:space="0" w:color="CD94B3" w:themeColor="accent3" w:themeTint="99"/>
        <w:insideH w:val="single" w:sz="2" w:space="0" w:color="CD94B3" w:themeColor="accent3" w:themeTint="99"/>
        <w:insideV w:val="single" w:sz="2" w:space="0" w:color="CD94B3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D94B3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DBE5" w:themeFill="accent3" w:themeFillTint="33"/>
      </w:tcPr>
    </w:tblStylePr>
    <w:tblStylePr w:type="band1Horz">
      <w:tblPr/>
      <w:tcPr>
        <w:shd w:val="clear" w:color="auto" w:fill="EEDBE5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977ABA" w:themeColor="accent4" w:themeTint="99"/>
        <w:bottom w:val="single" w:sz="2" w:space="0" w:color="977ABA" w:themeColor="accent4" w:themeTint="99"/>
        <w:insideH w:val="single" w:sz="2" w:space="0" w:color="977ABA" w:themeColor="accent4" w:themeTint="99"/>
        <w:insideV w:val="single" w:sz="2" w:space="0" w:color="977AB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77AB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D2E8" w:themeFill="accent4" w:themeFillTint="33"/>
      </w:tcPr>
    </w:tblStylePr>
    <w:tblStylePr w:type="band1Horz">
      <w:tblPr/>
      <w:tcPr>
        <w:shd w:val="clear" w:color="auto" w:fill="DCD2E8" w:themeFill="accent4" w:themeFillTint="33"/>
      </w:tcPr>
    </w:tblStylePr>
  </w:style>
  <w:style w:type="table" w:styleId="GridTable4">
    <w:name w:val="Grid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4">
    <w:name w:val="List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3-Accent1">
    <w:name w:val="List Table 3 Accent 1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B5569" w:themeColor="accent1"/>
        <w:left w:val="single" w:sz="4" w:space="0" w:color="1B5569" w:themeColor="accent1"/>
        <w:bottom w:val="single" w:sz="4" w:space="0" w:color="1B5569" w:themeColor="accent1"/>
        <w:right w:val="single" w:sz="4" w:space="0" w:color="1B5569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B5569" w:themeColor="accent1"/>
          <w:right w:val="single" w:sz="4" w:space="0" w:color="1B5569" w:themeColor="accent1"/>
        </w:tcBorders>
      </w:tcPr>
    </w:tblStylePr>
    <w:tblStylePr w:type="band1Horz">
      <w:tblPr/>
      <w:tcPr>
        <w:tcBorders>
          <w:top w:val="single" w:sz="4" w:space="0" w:color="1B5569" w:themeColor="accent1"/>
          <w:bottom w:val="single" w:sz="4" w:space="0" w:color="1B5569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B5569" w:themeColor="accent1"/>
          <w:left w:val="nil"/>
        </w:tcBorders>
      </w:tcPr>
    </w:tblStylePr>
    <w:tblStylePr w:type="swCell">
      <w:tblPr/>
      <w:tcPr>
        <w:tcBorders>
          <w:top w:val="double" w:sz="4" w:space="0" w:color="1B5569" w:themeColor="accent1"/>
          <w:right w:val="nil"/>
        </w:tcBorders>
      </w:tcPr>
    </w:tblStylePr>
  </w:style>
  <w:style w:type="table" w:styleId="ListTable3">
    <w:name w:val="List Table 3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95768" w:themeColor="text1"/>
        <w:left w:val="single" w:sz="4" w:space="0" w:color="195768" w:themeColor="text1"/>
        <w:bottom w:val="single" w:sz="4" w:space="0" w:color="195768" w:themeColor="text1"/>
        <w:right w:val="single" w:sz="4" w:space="0" w:color="195768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5768" w:themeColor="text1"/>
          <w:right w:val="single" w:sz="4" w:space="0" w:color="195768" w:themeColor="text1"/>
        </w:tcBorders>
      </w:tcPr>
    </w:tblStylePr>
    <w:tblStylePr w:type="band1Horz">
      <w:tblPr/>
      <w:tcPr>
        <w:tcBorders>
          <w:top w:val="single" w:sz="4" w:space="0" w:color="195768" w:themeColor="text1"/>
          <w:bottom w:val="single" w:sz="4" w:space="0" w:color="195768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5768" w:themeColor="text1"/>
          <w:left w:val="nil"/>
        </w:tcBorders>
      </w:tcPr>
    </w:tblStylePr>
    <w:tblStylePr w:type="swCell">
      <w:tblPr/>
      <w:tcPr>
        <w:tcBorders>
          <w:top w:val="double" w:sz="4" w:space="0" w:color="195768" w:themeColor="text1"/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240CE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500A5C"/>
    <w:pPr>
      <w:contextualSpacing/>
      <w:jc w:val="center"/>
    </w:pPr>
    <w:rPr>
      <w:rFonts w:eastAsiaTheme="majorEastAsia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0A5C"/>
    <w:rPr>
      <w:rFonts w:ascii="Arial" w:eastAsiaTheme="majorEastAsia" w:hAnsi="Arial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165F62"/>
    <w:rPr>
      <w:rFonts w:ascii="Arial" w:hAnsi="Arial" w:cs="Arial"/>
      <w:b/>
      <w:color w:val="171717" w:themeColor="background2" w:themeShade="1A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65F62"/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F013AC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730389"/>
    <w:rPr>
      <w:rFonts w:asciiTheme="majorHAnsi" w:eastAsiaTheme="majorEastAsia" w:hAnsiTheme="majorHAnsi" w:cstheme="majorBidi"/>
      <w:i/>
      <w:iCs/>
      <w:color w:val="143F4E" w:themeColor="accent1" w:themeShade="BF"/>
      <w:sz w:val="28"/>
    </w:rPr>
  </w:style>
  <w:style w:type="paragraph" w:customStyle="1" w:styleId="govuk-body">
    <w:name w:val="govuk-body"/>
    <w:basedOn w:val="Normal"/>
    <w:rsid w:val="0073038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C1B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1B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1B2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B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1B2C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1B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B2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F22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473FC"/>
    <w:rPr>
      <w:color w:val="0563C1"/>
      <w:u w:val="single"/>
    </w:rPr>
  </w:style>
  <w:style w:type="paragraph" w:customStyle="1" w:styleId="xmsolistparagraph">
    <w:name w:val="x_msolistparagraph"/>
    <w:basedOn w:val="Normal"/>
    <w:rsid w:val="000473FC"/>
    <w:pPr>
      <w:ind w:left="720"/>
    </w:pPr>
    <w:rPr>
      <w:rFonts w:ascii="Calibri" w:hAnsi="Calibri" w:cs="Calibri"/>
      <w:sz w:val="22"/>
      <w:szCs w:val="22"/>
      <w:lang w:eastAsia="en-GB"/>
    </w:rPr>
  </w:style>
  <w:style w:type="character" w:customStyle="1" w:styleId="ui-provider">
    <w:name w:val="ui-provider"/>
    <w:basedOn w:val="DefaultParagraphFont"/>
    <w:rsid w:val="00B347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9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64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55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5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063575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3182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87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3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6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9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9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2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9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9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0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6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0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7051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5321133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922757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</w:div>
              </w:divsChild>
            </w:div>
          </w:divsChild>
        </w:div>
      </w:divsChild>
    </w:div>
    <w:div w:id="17992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11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52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92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1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65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46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42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251932\Downloads\Simple%20headed%20document%20(landscape).dotx" TargetMode="External"/></Relationships>
</file>

<file path=word/theme/theme1.xml><?xml version="1.0" encoding="utf-8"?>
<a:theme xmlns:a="http://schemas.openxmlformats.org/drawingml/2006/main" name="Improvement Cymru Theme">
  <a:themeElements>
    <a:clrScheme name="Improvement Cymru">
      <a:dk1>
        <a:srgbClr val="195768"/>
      </a:dk1>
      <a:lt1>
        <a:srgbClr val="FFFFFF"/>
      </a:lt1>
      <a:dk2>
        <a:srgbClr val="1A5667"/>
      </a:dk2>
      <a:lt2>
        <a:srgbClr val="E7E6E6"/>
      </a:lt2>
      <a:accent1>
        <a:srgbClr val="1B5569"/>
      </a:accent1>
      <a:accent2>
        <a:srgbClr val="E6A307"/>
      </a:accent2>
      <a:accent3>
        <a:srgbClr val="AA5081"/>
      </a:accent3>
      <a:accent4>
        <a:srgbClr val="553C73"/>
      </a:accent4>
      <a:accent5>
        <a:srgbClr val="0A9699"/>
      </a:accent5>
      <a:accent6>
        <a:srgbClr val="73B22D"/>
      </a:accent6>
      <a:hlink>
        <a:srgbClr val="1A5668"/>
      </a:hlink>
      <a:folHlink>
        <a:srgbClr val="0D979A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mprovement Cymru Theme" id="{A83B80B8-8E83-224E-A6B5-C91FA6F69F1A}" vid="{FA5D750D-BD98-064C-891F-76FE706190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57564-8EDA-471B-88D1-06D8747BD4A4}">
  <ds:schemaRefs>
    <ds:schemaRef ds:uri="http://schemas.microsoft.com/office/2006/metadata/properties"/>
    <ds:schemaRef ds:uri="http://schemas.microsoft.com/office/infopath/2007/PartnerControls"/>
    <ds:schemaRef ds:uri="c87470c7-9f60-45e9-954c-ebf9bf0c0122"/>
    <ds:schemaRef ds:uri="34e23be3-6b08-495d-a2aa-c1108b7f0368"/>
  </ds:schemaRefs>
</ds:datastoreItem>
</file>

<file path=customXml/itemProps2.xml><?xml version="1.0" encoding="utf-8"?>
<ds:datastoreItem xmlns:ds="http://schemas.openxmlformats.org/officeDocument/2006/customXml" ds:itemID="{96F5F61B-A4B3-41D4-82E9-A767E57CB0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DF5205-316A-4763-B427-0D4E47B11296}"/>
</file>

<file path=customXml/itemProps4.xml><?xml version="1.0" encoding="utf-8"?>
<ds:datastoreItem xmlns:ds="http://schemas.openxmlformats.org/officeDocument/2006/customXml" ds:itemID="{8A97B855-DEE6-49AF-83B3-00A8A2BD4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Simple headed document (landscape).dotx</Template>
  <TotalTime>2</TotalTime>
  <Pages>3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Stationary</dc:subject>
  <dc:creator>Dewi Powell (NHS Executive)</dc:creator>
  <cp:keywords/>
  <dc:description/>
  <cp:lastModifiedBy>Ceri Wyn Williams (NWSSP - Workforce and OD)</cp:lastModifiedBy>
  <cp:revision>3</cp:revision>
  <dcterms:created xsi:type="dcterms:W3CDTF">2024-11-05T09:50:00Z</dcterms:created>
  <dcterms:modified xsi:type="dcterms:W3CDTF">2024-11-05T09:52:00Z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